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C14" w:rsidRDefault="008E5C14" w:rsidP="008E5C14">
      <w:pPr>
        <w:jc w:val="center"/>
        <w:rPr>
          <w:b/>
          <w:sz w:val="52"/>
          <w:szCs w:val="52"/>
        </w:rPr>
      </w:pPr>
    </w:p>
    <w:p w:rsidR="001D75C8" w:rsidRPr="00302409" w:rsidRDefault="001D75C8" w:rsidP="001D75C8">
      <w:pPr>
        <w:jc w:val="center"/>
        <w:rPr>
          <w:b/>
          <w:sz w:val="44"/>
          <w:szCs w:val="44"/>
          <w:lang w:val="en-US"/>
        </w:rPr>
      </w:pPr>
      <w:r w:rsidRPr="00302409">
        <w:rPr>
          <w:b/>
          <w:sz w:val="44"/>
          <w:szCs w:val="44"/>
        </w:rPr>
        <w:t>П Р О Т О К О Л</w:t>
      </w:r>
    </w:p>
    <w:p w:rsidR="001D75C8" w:rsidRDefault="001D75C8" w:rsidP="001D75C8">
      <w:pPr>
        <w:jc w:val="center"/>
      </w:pPr>
      <w:r>
        <w:t xml:space="preserve">гр. София, </w:t>
      </w:r>
      <w:r>
        <w:rPr>
          <w:lang w:val="en-US"/>
        </w:rPr>
        <w:t>07</w:t>
      </w:r>
      <w:r>
        <w:t>.</w:t>
      </w:r>
      <w:r>
        <w:rPr>
          <w:lang w:val="en-US"/>
        </w:rPr>
        <w:t>08</w:t>
      </w:r>
      <w:r>
        <w:t>.202</w:t>
      </w:r>
      <w:r>
        <w:rPr>
          <w:lang w:val="en-US"/>
        </w:rPr>
        <w:t>6</w:t>
      </w:r>
      <w:r>
        <w:t xml:space="preserve"> г.</w:t>
      </w:r>
    </w:p>
    <w:p w:rsidR="001D75C8" w:rsidRPr="00D0418F" w:rsidRDefault="001D75C8" w:rsidP="001D75C8">
      <w:pPr>
        <w:spacing w:before="240"/>
        <w:ind w:left="-284" w:firstLine="993"/>
        <w:jc w:val="both"/>
      </w:pPr>
      <w:r w:rsidRPr="00D0418F">
        <w:t xml:space="preserve">Днес, </w:t>
      </w:r>
      <w:r>
        <w:rPr>
          <w:lang w:val="en-US"/>
        </w:rPr>
        <w:t>07</w:t>
      </w:r>
      <w:r>
        <w:t>.0</w:t>
      </w:r>
      <w:r>
        <w:rPr>
          <w:lang w:val="en-US"/>
        </w:rPr>
        <w:t>8</w:t>
      </w:r>
      <w:r>
        <w:t>.202</w:t>
      </w:r>
      <w:r>
        <w:rPr>
          <w:lang w:val="en-US"/>
        </w:rPr>
        <w:t>6</w:t>
      </w:r>
      <w:r>
        <w:t xml:space="preserve"> г., в Софийски</w:t>
      </w:r>
      <w:r w:rsidRPr="00D0418F">
        <w:t xml:space="preserve"> районен съд Комисията за провеждане на конкурс за назначаване на съдебни служители, обявен със заповед </w:t>
      </w:r>
      <w:r>
        <w:t>№ РД-16-6/10.06.2026 г.</w:t>
      </w:r>
      <w:r w:rsidRPr="00D0418F">
        <w:t xml:space="preserve">, в състав, определен със </w:t>
      </w:r>
      <w:r>
        <w:t>з</w:t>
      </w:r>
      <w:r w:rsidRPr="00D0418F">
        <w:t xml:space="preserve">аповед № </w:t>
      </w:r>
      <w:r>
        <w:t>РД-16-10/21.07.2026 г. на п</w:t>
      </w:r>
      <w:r w:rsidRPr="00D0418F">
        <w:t>редседателя на съда</w:t>
      </w:r>
      <w:r>
        <w:t xml:space="preserve">, </w:t>
      </w:r>
      <w:r w:rsidRPr="00D0418F">
        <w:t>както следва:</w:t>
      </w:r>
    </w:p>
    <w:p w:rsidR="001D75C8" w:rsidRDefault="001D75C8" w:rsidP="001D75C8">
      <w:pPr>
        <w:spacing w:before="120"/>
        <w:ind w:left="-284" w:firstLine="993"/>
        <w:jc w:val="both"/>
      </w:pPr>
      <w:r w:rsidRPr="00D0418F">
        <w:rPr>
          <w:b/>
        </w:rPr>
        <w:t>Председател:</w:t>
      </w:r>
      <w:r w:rsidRPr="00D0418F">
        <w:t xml:space="preserve"> </w:t>
      </w:r>
    </w:p>
    <w:p w:rsidR="001D75C8" w:rsidRPr="00D0418F" w:rsidRDefault="001D75C8" w:rsidP="001D75C8">
      <w:pPr>
        <w:pStyle w:val="ListParagraph"/>
        <w:numPr>
          <w:ilvl w:val="0"/>
          <w:numId w:val="1"/>
        </w:numPr>
        <w:tabs>
          <w:tab w:val="left" w:pos="993"/>
        </w:tabs>
        <w:ind w:left="-284" w:firstLine="993"/>
        <w:jc w:val="both"/>
      </w:pPr>
      <w:r>
        <w:t>съдия Владислава Ангелова</w:t>
      </w:r>
      <w:r w:rsidRPr="00D0418F">
        <w:t xml:space="preserve"> –</w:t>
      </w:r>
      <w:r>
        <w:t xml:space="preserve"> заместник – председател по административните въпроси</w:t>
      </w:r>
    </w:p>
    <w:p w:rsidR="001D75C8" w:rsidRPr="00E85611" w:rsidRDefault="001D75C8" w:rsidP="001D75C8">
      <w:pPr>
        <w:ind w:left="-284" w:firstLine="993"/>
        <w:jc w:val="both"/>
        <w:rPr>
          <w:b/>
        </w:rPr>
      </w:pPr>
      <w:r w:rsidRPr="00E85611">
        <w:rPr>
          <w:b/>
        </w:rPr>
        <w:t>Членове:</w:t>
      </w:r>
    </w:p>
    <w:p w:rsidR="001D75C8" w:rsidRDefault="001D75C8" w:rsidP="001D75C8">
      <w:pPr>
        <w:pStyle w:val="ListParagraph"/>
        <w:numPr>
          <w:ilvl w:val="0"/>
          <w:numId w:val="1"/>
        </w:numPr>
        <w:tabs>
          <w:tab w:val="left" w:pos="993"/>
        </w:tabs>
        <w:ind w:left="-284" w:firstLine="993"/>
        <w:jc w:val="both"/>
      </w:pPr>
      <w:r>
        <w:t>Бойка Борисова – съдебен администратор;</w:t>
      </w:r>
    </w:p>
    <w:p w:rsidR="001D75C8" w:rsidRDefault="001D75C8" w:rsidP="001D75C8">
      <w:pPr>
        <w:pStyle w:val="ListParagraph"/>
        <w:numPr>
          <w:ilvl w:val="0"/>
          <w:numId w:val="1"/>
        </w:numPr>
        <w:tabs>
          <w:tab w:val="left" w:pos="993"/>
        </w:tabs>
        <w:ind w:left="-284" w:firstLine="993"/>
        <w:jc w:val="both"/>
      </w:pPr>
      <w:r>
        <w:t>Васил Стоянов – началник отдел „ИО“</w:t>
      </w:r>
    </w:p>
    <w:p w:rsidR="008E5C14" w:rsidRPr="00B43E79" w:rsidRDefault="001D75C8" w:rsidP="00DF73F0">
      <w:pPr>
        <w:tabs>
          <w:tab w:val="left" w:pos="993"/>
        </w:tabs>
        <w:spacing w:before="240" w:after="240"/>
        <w:ind w:right="142"/>
        <w:contextualSpacing/>
        <w:jc w:val="both"/>
        <w:rPr>
          <w:lang w:val="en-US"/>
        </w:rPr>
      </w:pPr>
      <w:r>
        <w:rPr>
          <w:lang w:val="en-US"/>
        </w:rPr>
        <w:tab/>
      </w:r>
      <w:r w:rsidR="008E5C14" w:rsidRPr="00B43E79">
        <w:t xml:space="preserve">проведе </w:t>
      </w:r>
      <w:r w:rsidR="008E5C14" w:rsidRPr="00B43E79">
        <w:rPr>
          <w:b/>
          <w:i/>
        </w:rPr>
        <w:t>втори етап</w:t>
      </w:r>
      <w:r w:rsidR="008E5C14" w:rsidRPr="00B43E79">
        <w:t xml:space="preserve"> от конк</w:t>
      </w:r>
      <w:r w:rsidR="00980540" w:rsidRPr="00B43E79">
        <w:t>урса за заемане на длъжността „</w:t>
      </w:r>
      <w:r>
        <w:t>системен администратор</w:t>
      </w:r>
      <w:r w:rsidR="008E5C14" w:rsidRPr="00B43E79">
        <w:t xml:space="preserve">“, обявен със Заповед № </w:t>
      </w:r>
      <w:r>
        <w:t>№ РД-16-6/10.06.2026 г</w:t>
      </w:r>
      <w:r w:rsidR="00980540" w:rsidRPr="00B43E79">
        <w:t xml:space="preserve">., </w:t>
      </w:r>
      <w:r w:rsidR="008E5C14" w:rsidRPr="00B43E79">
        <w:t>за проверка на познанията</w:t>
      </w:r>
      <w:r w:rsidR="008E5C14" w:rsidRPr="00B43E79">
        <w:rPr>
          <w:lang w:val="en-US"/>
        </w:rPr>
        <w:t>.</w:t>
      </w:r>
    </w:p>
    <w:p w:rsidR="00980540" w:rsidRPr="00B43E79" w:rsidRDefault="008E5C14" w:rsidP="008E5C14">
      <w:pPr>
        <w:tabs>
          <w:tab w:val="left" w:pos="993"/>
        </w:tabs>
        <w:spacing w:before="240" w:after="240"/>
        <w:ind w:right="142" w:firstLine="709"/>
        <w:jc w:val="both"/>
      </w:pPr>
      <w:r w:rsidRPr="00B43E79">
        <w:t xml:space="preserve">От допуснатите до участие на във втори етап от конкурса кандидати </w:t>
      </w:r>
      <w:r w:rsidR="00AD6E49" w:rsidRPr="00B43E79">
        <w:t>всички се явяват.</w:t>
      </w:r>
    </w:p>
    <w:p w:rsidR="008E5C14" w:rsidRPr="00B43E79" w:rsidRDefault="008E5C14" w:rsidP="008E5C14">
      <w:pPr>
        <w:tabs>
          <w:tab w:val="left" w:pos="993"/>
        </w:tabs>
        <w:spacing w:before="240" w:after="240"/>
        <w:ind w:right="142" w:firstLine="709"/>
        <w:jc w:val="both"/>
      </w:pPr>
      <w:r w:rsidRPr="00B43E79">
        <w:t>Комисията предостави на явилите се кандидати възможност да покажат възможностите си чрез попълване на</w:t>
      </w:r>
      <w:r w:rsidR="003A648E" w:rsidRPr="00B43E79">
        <w:t xml:space="preserve"> теоретичен</w:t>
      </w:r>
      <w:r w:rsidRPr="00B43E79">
        <w:t xml:space="preserve"> тест, съдържащ </w:t>
      </w:r>
      <w:r w:rsidR="001D75C8">
        <w:t>48</w:t>
      </w:r>
      <w:r w:rsidRPr="00B43E79">
        <w:t xml:space="preserve"> въпроса. </w:t>
      </w:r>
    </w:p>
    <w:p w:rsidR="00980540" w:rsidRPr="00B43E79" w:rsidRDefault="008E5C14" w:rsidP="008E5C14">
      <w:pPr>
        <w:spacing w:before="120" w:after="120"/>
        <w:ind w:right="142" w:firstLine="851"/>
        <w:jc w:val="both"/>
      </w:pPr>
      <w:r w:rsidRPr="00B43E79">
        <w:t>Комисията постави следните оценки на кандидатите:</w:t>
      </w:r>
    </w:p>
    <w:tbl>
      <w:tblPr>
        <w:tblpPr w:leftFromText="141" w:rightFromText="141" w:vertAnchor="text" w:horzAnchor="margin" w:tblpXSpec="center" w:tblpY="361"/>
        <w:tblW w:w="7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586"/>
        <w:gridCol w:w="2659"/>
        <w:gridCol w:w="1134"/>
      </w:tblGrid>
      <w:tr w:rsidR="001D75C8" w:rsidRPr="00363B36" w:rsidTr="001D75C8">
        <w:trPr>
          <w:trHeight w:val="19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5C8" w:rsidRPr="006076AE" w:rsidRDefault="001D75C8" w:rsidP="00B43E79">
            <w:pPr>
              <w:rPr>
                <w:b/>
                <w:sz w:val="20"/>
                <w:szCs w:val="20"/>
              </w:rPr>
            </w:pPr>
            <w:r w:rsidRPr="006076AE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5C8" w:rsidRPr="004E77F5" w:rsidRDefault="001D75C8" w:rsidP="00B43E79">
            <w:pPr>
              <w:jc w:val="center"/>
              <w:rPr>
                <w:b/>
                <w:sz w:val="20"/>
                <w:szCs w:val="20"/>
              </w:rPr>
            </w:pPr>
            <w:r w:rsidRPr="004E77F5">
              <w:rPr>
                <w:b/>
                <w:sz w:val="20"/>
                <w:szCs w:val="20"/>
              </w:rPr>
              <w:t>Име, презиме и фамилия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75C8" w:rsidRPr="006076AE" w:rsidRDefault="001D75C8" w:rsidP="00B43E7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</w:t>
            </w:r>
            <w:r w:rsidRPr="006076AE">
              <w:rPr>
                <w:b/>
                <w:sz w:val="20"/>
                <w:szCs w:val="20"/>
              </w:rPr>
              <w:t>х. № на заявлението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75C8" w:rsidRPr="006076AE" w:rsidRDefault="001D75C8" w:rsidP="00B43E79">
            <w:pPr>
              <w:jc w:val="center"/>
              <w:rPr>
                <w:b/>
                <w:sz w:val="20"/>
                <w:szCs w:val="20"/>
              </w:rPr>
            </w:pPr>
            <w:r w:rsidRPr="006076AE">
              <w:rPr>
                <w:b/>
                <w:sz w:val="20"/>
                <w:szCs w:val="20"/>
              </w:rPr>
              <w:t>крайна оценка</w:t>
            </w:r>
          </w:p>
        </w:tc>
      </w:tr>
      <w:tr w:rsidR="001D75C8" w:rsidRPr="00CD735E" w:rsidTr="001D75C8">
        <w:trPr>
          <w:trHeight w:val="19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5C8" w:rsidRPr="00EE60BA" w:rsidRDefault="001D75C8" w:rsidP="00B43E79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75C8" w:rsidRPr="008317A8" w:rsidRDefault="001D75C8" w:rsidP="001D75C8">
            <w:pPr>
              <w:rPr>
                <w:color w:val="000000"/>
              </w:rPr>
            </w:pPr>
            <w:r>
              <w:rPr>
                <w:color w:val="000000"/>
              </w:rPr>
              <w:t>Станислав Игнатов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75C8" w:rsidRPr="008317A8" w:rsidRDefault="001D75C8" w:rsidP="001D75C8">
            <w:pPr>
              <w:rPr>
                <w:color w:val="000000"/>
              </w:rPr>
            </w:pPr>
            <w:r>
              <w:rPr>
                <w:color w:val="000000"/>
              </w:rPr>
              <w:t>РД-30-6122/06.07.2026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75C8" w:rsidRPr="009A5E6D" w:rsidRDefault="001D75C8" w:rsidP="00B43E79">
            <w:pPr>
              <w:jc w:val="center"/>
            </w:pPr>
            <w:r>
              <w:t>6,00</w:t>
            </w:r>
          </w:p>
        </w:tc>
      </w:tr>
      <w:tr w:rsidR="001D75C8" w:rsidRPr="00CD735E" w:rsidTr="001D75C8">
        <w:trPr>
          <w:trHeight w:val="3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5C8" w:rsidRPr="00EE60BA" w:rsidRDefault="001D75C8" w:rsidP="00B43E79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</w:pPr>
            <w:r>
              <w:t>2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75C8" w:rsidRDefault="001D75C8" w:rsidP="001D75C8">
            <w:pPr>
              <w:rPr>
                <w:color w:val="000000"/>
              </w:rPr>
            </w:pPr>
            <w:r>
              <w:rPr>
                <w:color w:val="000000"/>
              </w:rPr>
              <w:t xml:space="preserve">Виктор </w:t>
            </w:r>
            <w:proofErr w:type="spellStart"/>
            <w:r>
              <w:rPr>
                <w:color w:val="000000"/>
              </w:rPr>
              <w:t>Давитков</w:t>
            </w:r>
            <w:proofErr w:type="spellEnd"/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75C8" w:rsidRDefault="001D75C8" w:rsidP="001D75C8">
            <w:pPr>
              <w:rPr>
                <w:color w:val="000000"/>
              </w:rPr>
            </w:pPr>
            <w:r>
              <w:rPr>
                <w:color w:val="000000"/>
              </w:rPr>
              <w:t xml:space="preserve">РД-30-6123/06.07.2026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75C8" w:rsidRPr="009A5E6D" w:rsidRDefault="001D75C8" w:rsidP="00B43E79">
            <w:pPr>
              <w:jc w:val="center"/>
            </w:pPr>
            <w:r>
              <w:t>6,00</w:t>
            </w:r>
          </w:p>
        </w:tc>
      </w:tr>
    </w:tbl>
    <w:p w:rsidR="00A35E39" w:rsidRDefault="00A35E39" w:rsidP="008E5C14">
      <w:pPr>
        <w:spacing w:before="120"/>
        <w:ind w:firstLine="709"/>
        <w:jc w:val="center"/>
        <w:rPr>
          <w:b/>
          <w:szCs w:val="28"/>
        </w:rPr>
      </w:pPr>
    </w:p>
    <w:p w:rsidR="00A35E39" w:rsidRDefault="00A35E39" w:rsidP="008E5C14">
      <w:pPr>
        <w:spacing w:before="120"/>
        <w:ind w:firstLine="709"/>
        <w:jc w:val="center"/>
        <w:rPr>
          <w:b/>
          <w:szCs w:val="28"/>
        </w:rPr>
      </w:pPr>
    </w:p>
    <w:p w:rsidR="008E5C14" w:rsidRPr="009267C9" w:rsidRDefault="008E5C14" w:rsidP="008E5C14">
      <w:pPr>
        <w:spacing w:before="120"/>
        <w:ind w:firstLine="709"/>
        <w:jc w:val="center"/>
        <w:rPr>
          <w:b/>
          <w:szCs w:val="28"/>
        </w:rPr>
      </w:pPr>
      <w:r w:rsidRPr="009267C9">
        <w:rPr>
          <w:b/>
          <w:szCs w:val="28"/>
        </w:rPr>
        <w:t>РЕШИ:</w:t>
      </w:r>
    </w:p>
    <w:p w:rsidR="009267C9" w:rsidRPr="00B43E79" w:rsidRDefault="008E5C14" w:rsidP="007A0699">
      <w:pPr>
        <w:spacing w:before="120"/>
        <w:ind w:firstLine="851"/>
        <w:jc w:val="both"/>
        <w:rPr>
          <w:bCs/>
        </w:rPr>
      </w:pPr>
      <w:r w:rsidRPr="00B43E79">
        <w:rPr>
          <w:b/>
        </w:rPr>
        <w:t>І. ДОПУСКА до участие в трети етап от конкурса</w:t>
      </w:r>
      <w:r w:rsidRPr="00B43E79">
        <w:t xml:space="preserve"> </w:t>
      </w:r>
      <w:r w:rsidRPr="00B43E79">
        <w:rPr>
          <w:bCs/>
        </w:rPr>
        <w:t xml:space="preserve">за заемане на </w:t>
      </w:r>
      <w:r w:rsidR="009267C9" w:rsidRPr="00B43E79">
        <w:rPr>
          <w:bCs/>
        </w:rPr>
        <w:t xml:space="preserve"> длъжността „</w:t>
      </w:r>
      <w:r w:rsidR="001D75C8">
        <w:t>системен администратор</w:t>
      </w:r>
      <w:r w:rsidR="001D75C8" w:rsidRPr="00B43E79">
        <w:rPr>
          <w:bCs/>
        </w:rPr>
        <w:t xml:space="preserve"> </w:t>
      </w:r>
      <w:r w:rsidRPr="00B43E79">
        <w:rPr>
          <w:bCs/>
        </w:rPr>
        <w:t xml:space="preserve">” участниците, получили </w:t>
      </w:r>
      <w:r w:rsidR="00FD2F00" w:rsidRPr="00B43E79">
        <w:rPr>
          <w:bCs/>
        </w:rPr>
        <w:t>оценка не по-ниска от „добър 4,5</w:t>
      </w:r>
      <w:r w:rsidRPr="00B43E79">
        <w:rPr>
          <w:bCs/>
        </w:rPr>
        <w:t xml:space="preserve">0”, както следва: </w:t>
      </w:r>
    </w:p>
    <w:tbl>
      <w:tblPr>
        <w:tblpPr w:leftFromText="141" w:rightFromText="141" w:vertAnchor="text" w:horzAnchor="margin" w:tblpXSpec="center" w:tblpY="361"/>
        <w:tblW w:w="7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586"/>
        <w:gridCol w:w="2659"/>
        <w:gridCol w:w="1134"/>
      </w:tblGrid>
      <w:tr w:rsidR="001D75C8" w:rsidRPr="00363B36" w:rsidTr="001D75C8">
        <w:trPr>
          <w:trHeight w:val="19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5C8" w:rsidRPr="006076AE" w:rsidRDefault="001D75C8" w:rsidP="001D75C8">
            <w:pPr>
              <w:rPr>
                <w:b/>
                <w:sz w:val="20"/>
                <w:szCs w:val="20"/>
              </w:rPr>
            </w:pPr>
            <w:r w:rsidRPr="006076AE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5C8" w:rsidRPr="004E77F5" w:rsidRDefault="001D75C8" w:rsidP="001D75C8">
            <w:pPr>
              <w:jc w:val="center"/>
              <w:rPr>
                <w:b/>
                <w:sz w:val="20"/>
                <w:szCs w:val="20"/>
              </w:rPr>
            </w:pPr>
            <w:r w:rsidRPr="004E77F5">
              <w:rPr>
                <w:b/>
                <w:sz w:val="20"/>
                <w:szCs w:val="20"/>
              </w:rPr>
              <w:t>Име, презиме и фамилия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75C8" w:rsidRPr="006076AE" w:rsidRDefault="001D75C8" w:rsidP="001D75C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</w:t>
            </w:r>
            <w:r w:rsidRPr="006076AE">
              <w:rPr>
                <w:b/>
                <w:sz w:val="20"/>
                <w:szCs w:val="20"/>
              </w:rPr>
              <w:t>х. № на заявлението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75C8" w:rsidRPr="006076AE" w:rsidRDefault="001D75C8" w:rsidP="001D75C8">
            <w:pPr>
              <w:jc w:val="center"/>
              <w:rPr>
                <w:b/>
                <w:sz w:val="20"/>
                <w:szCs w:val="20"/>
              </w:rPr>
            </w:pPr>
            <w:r w:rsidRPr="006076AE">
              <w:rPr>
                <w:b/>
                <w:sz w:val="20"/>
                <w:szCs w:val="20"/>
              </w:rPr>
              <w:t>крайна оценка</w:t>
            </w:r>
          </w:p>
        </w:tc>
      </w:tr>
      <w:tr w:rsidR="001D75C8" w:rsidRPr="00CD735E" w:rsidTr="001D75C8">
        <w:trPr>
          <w:trHeight w:val="19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5C8" w:rsidRPr="00EE60BA" w:rsidRDefault="001D75C8" w:rsidP="001D75C8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75C8" w:rsidRPr="008317A8" w:rsidRDefault="001D75C8" w:rsidP="001D75C8">
            <w:pPr>
              <w:rPr>
                <w:color w:val="000000"/>
              </w:rPr>
            </w:pPr>
            <w:r>
              <w:rPr>
                <w:color w:val="000000"/>
              </w:rPr>
              <w:t>Станислав Игнатов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75C8" w:rsidRPr="008317A8" w:rsidRDefault="001D75C8" w:rsidP="001D75C8">
            <w:pPr>
              <w:rPr>
                <w:color w:val="000000"/>
              </w:rPr>
            </w:pPr>
            <w:r>
              <w:rPr>
                <w:color w:val="000000"/>
              </w:rPr>
              <w:t>РД-30-6122/06.07.2026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75C8" w:rsidRPr="009A5E6D" w:rsidRDefault="001D75C8" w:rsidP="001D75C8">
            <w:pPr>
              <w:jc w:val="center"/>
            </w:pPr>
            <w:r>
              <w:t>6,00</w:t>
            </w:r>
          </w:p>
        </w:tc>
      </w:tr>
      <w:tr w:rsidR="001D75C8" w:rsidRPr="00CD735E" w:rsidTr="001D75C8">
        <w:trPr>
          <w:trHeight w:val="3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5C8" w:rsidRPr="00EE60BA" w:rsidRDefault="001D75C8" w:rsidP="001D75C8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</w:pPr>
            <w:r>
              <w:t>2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75C8" w:rsidRDefault="001D75C8" w:rsidP="001D75C8">
            <w:pPr>
              <w:rPr>
                <w:color w:val="000000"/>
              </w:rPr>
            </w:pPr>
            <w:r>
              <w:rPr>
                <w:color w:val="000000"/>
              </w:rPr>
              <w:t xml:space="preserve">Виктор </w:t>
            </w:r>
            <w:proofErr w:type="spellStart"/>
            <w:r>
              <w:rPr>
                <w:color w:val="000000"/>
              </w:rPr>
              <w:t>Давитков</w:t>
            </w:r>
            <w:proofErr w:type="spellEnd"/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75C8" w:rsidRDefault="001D75C8" w:rsidP="001D75C8">
            <w:pPr>
              <w:rPr>
                <w:color w:val="000000"/>
              </w:rPr>
            </w:pPr>
            <w:r>
              <w:rPr>
                <w:color w:val="000000"/>
              </w:rPr>
              <w:t xml:space="preserve">РД-30-6123/06.07.2026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75C8" w:rsidRPr="009A5E6D" w:rsidRDefault="001D75C8" w:rsidP="001D75C8">
            <w:pPr>
              <w:jc w:val="center"/>
            </w:pPr>
            <w:r>
              <w:t>6,00</w:t>
            </w:r>
          </w:p>
        </w:tc>
      </w:tr>
    </w:tbl>
    <w:p w:rsidR="007D7B1F" w:rsidRDefault="007D7B1F" w:rsidP="008E5C14">
      <w:pPr>
        <w:spacing w:after="120"/>
        <w:ind w:firstLine="851"/>
        <w:jc w:val="both"/>
        <w:rPr>
          <w:b/>
          <w:sz w:val="28"/>
          <w:szCs w:val="28"/>
        </w:rPr>
      </w:pPr>
    </w:p>
    <w:p w:rsidR="00F04C1A" w:rsidRDefault="00F04C1A" w:rsidP="001D75C8">
      <w:pPr>
        <w:spacing w:after="120"/>
        <w:ind w:firstLine="851"/>
        <w:jc w:val="both"/>
        <w:rPr>
          <w:b/>
        </w:rPr>
      </w:pPr>
    </w:p>
    <w:p w:rsidR="00F04C1A" w:rsidRDefault="00F04C1A" w:rsidP="001D75C8">
      <w:pPr>
        <w:spacing w:after="120"/>
        <w:ind w:firstLine="851"/>
        <w:jc w:val="both"/>
        <w:rPr>
          <w:b/>
        </w:rPr>
      </w:pPr>
    </w:p>
    <w:p w:rsidR="00F04C1A" w:rsidRDefault="00F04C1A" w:rsidP="001D75C8">
      <w:pPr>
        <w:spacing w:after="120"/>
        <w:ind w:firstLine="851"/>
        <w:jc w:val="both"/>
        <w:rPr>
          <w:b/>
        </w:rPr>
      </w:pPr>
    </w:p>
    <w:p w:rsidR="00F04C1A" w:rsidRDefault="00F04C1A" w:rsidP="001D75C8">
      <w:pPr>
        <w:spacing w:after="120"/>
        <w:ind w:firstLine="851"/>
        <w:jc w:val="both"/>
        <w:rPr>
          <w:b/>
        </w:rPr>
      </w:pPr>
    </w:p>
    <w:p w:rsidR="00257047" w:rsidRPr="00B43E79" w:rsidRDefault="008E5C14" w:rsidP="001D75C8">
      <w:pPr>
        <w:spacing w:after="120"/>
        <w:ind w:firstLine="851"/>
        <w:jc w:val="both"/>
      </w:pPr>
      <w:r w:rsidRPr="00B43E79">
        <w:rPr>
          <w:b/>
        </w:rPr>
        <w:t>ІІ. СЪОБЩАВА на допуснатите до участие в трети етап от конкурса</w:t>
      </w:r>
      <w:r w:rsidRPr="00B43E79">
        <w:rPr>
          <w:color w:val="000000"/>
        </w:rPr>
        <w:t xml:space="preserve"> </w:t>
      </w:r>
      <w:r w:rsidRPr="00B43E79">
        <w:t xml:space="preserve">кандидати, че третият етап ще се проведе на </w:t>
      </w:r>
      <w:r w:rsidR="001D75C8">
        <w:rPr>
          <w:b/>
        </w:rPr>
        <w:t>07</w:t>
      </w:r>
      <w:r w:rsidR="00257047" w:rsidRPr="00B43E79">
        <w:rPr>
          <w:b/>
        </w:rPr>
        <w:t>.08.202</w:t>
      </w:r>
      <w:r w:rsidR="001D75C8">
        <w:rPr>
          <w:b/>
        </w:rPr>
        <w:t>6</w:t>
      </w:r>
      <w:r w:rsidR="00257047" w:rsidRPr="00B43E79">
        <w:rPr>
          <w:b/>
        </w:rPr>
        <w:t xml:space="preserve"> г., от </w:t>
      </w:r>
      <w:r w:rsidR="001D75C8">
        <w:rPr>
          <w:b/>
        </w:rPr>
        <w:t>14</w:t>
      </w:r>
      <w:r w:rsidR="00257047" w:rsidRPr="00B43E79">
        <w:rPr>
          <w:b/>
        </w:rPr>
        <w:t>.</w:t>
      </w:r>
      <w:r w:rsidR="00257047" w:rsidRPr="00B43E79">
        <w:rPr>
          <w:b/>
          <w:lang w:val="en-US"/>
        </w:rPr>
        <w:t>0</w:t>
      </w:r>
      <w:r w:rsidR="00257047" w:rsidRPr="00B43E79">
        <w:rPr>
          <w:b/>
        </w:rPr>
        <w:t>0</w:t>
      </w:r>
      <w:r w:rsidR="00257047" w:rsidRPr="00B43E79">
        <w:t xml:space="preserve"> часа в стая 411, ет.4 в сградата на Софийски районен съд, бул. „Ген. М. Д. </w:t>
      </w:r>
      <w:proofErr w:type="spellStart"/>
      <w:r w:rsidR="00257047" w:rsidRPr="00B43E79">
        <w:t>Скобелев</w:t>
      </w:r>
      <w:proofErr w:type="spellEnd"/>
      <w:r w:rsidR="00257047" w:rsidRPr="00B43E79">
        <w:t xml:space="preserve"> №23“.</w:t>
      </w:r>
    </w:p>
    <w:p w:rsidR="008E5C14" w:rsidRPr="00B43E79" w:rsidRDefault="008E5C14" w:rsidP="008E5C14">
      <w:pPr>
        <w:tabs>
          <w:tab w:val="left" w:pos="1080"/>
        </w:tabs>
        <w:spacing w:line="312" w:lineRule="atLeast"/>
        <w:ind w:firstLine="720"/>
        <w:jc w:val="both"/>
      </w:pPr>
      <w:r w:rsidRPr="00B43E79">
        <w:lastRenderedPageBreak/>
        <w:t>Списъкът на допуснатите и недопуснатите кандидати до трети етап от конкурса за заемане на длъжността „</w:t>
      </w:r>
      <w:r w:rsidR="00F04C1A">
        <w:t>системен администратор</w:t>
      </w:r>
      <w:r w:rsidRPr="00B43E79">
        <w:t>“ да бъде обявен в сградите на СРС, както и на интернет страницата на съда, секция „Конкурси“.</w:t>
      </w:r>
    </w:p>
    <w:p w:rsidR="007D7B1F" w:rsidRPr="00B43E79" w:rsidRDefault="007D7B1F" w:rsidP="008E5C14">
      <w:pPr>
        <w:tabs>
          <w:tab w:val="left" w:pos="1080"/>
        </w:tabs>
        <w:spacing w:line="312" w:lineRule="atLeast"/>
        <w:ind w:firstLine="720"/>
        <w:jc w:val="both"/>
        <w:rPr>
          <w:color w:val="000000"/>
        </w:rPr>
      </w:pPr>
    </w:p>
    <w:p w:rsidR="008E5C14" w:rsidRDefault="008E5C14" w:rsidP="008E5C14">
      <w:pPr>
        <w:jc w:val="both"/>
        <w:rPr>
          <w:color w:val="333333"/>
          <w:sz w:val="28"/>
          <w:szCs w:val="28"/>
        </w:rPr>
      </w:pPr>
      <w:r w:rsidRPr="008B6EF3">
        <w:rPr>
          <w:color w:val="333333"/>
          <w:sz w:val="28"/>
          <w:szCs w:val="28"/>
        </w:rPr>
        <w:tab/>
      </w:r>
    </w:p>
    <w:p w:rsidR="008E5C14" w:rsidRPr="00B43E79" w:rsidRDefault="008E5C14" w:rsidP="008E5C14">
      <w:pPr>
        <w:tabs>
          <w:tab w:val="left" w:pos="1080"/>
        </w:tabs>
        <w:spacing w:line="312" w:lineRule="atLeast"/>
        <w:ind w:firstLine="720"/>
        <w:contextualSpacing/>
        <w:jc w:val="both"/>
        <w:rPr>
          <w:b/>
          <w:color w:val="000000"/>
        </w:rPr>
      </w:pPr>
    </w:p>
    <w:p w:rsidR="00F04C1A" w:rsidRPr="00D0418F" w:rsidRDefault="00F04C1A" w:rsidP="00F04C1A">
      <w:pPr>
        <w:ind w:left="2832" w:firstLine="708"/>
        <w:jc w:val="both"/>
      </w:pPr>
      <w:r w:rsidRPr="00D0418F">
        <w:rPr>
          <w:b/>
        </w:rPr>
        <w:t>Председател:</w:t>
      </w:r>
      <w:r w:rsidRPr="00D0418F">
        <w:t xml:space="preserve"> …………</w:t>
      </w:r>
      <w:r>
        <w:t>.......................................</w:t>
      </w:r>
    </w:p>
    <w:p w:rsidR="00F04C1A" w:rsidRDefault="00F04C1A" w:rsidP="00F04C1A">
      <w:pPr>
        <w:ind w:left="4248" w:firstLine="708"/>
        <w:jc w:val="both"/>
        <w:rPr>
          <w:b/>
        </w:rPr>
      </w:pPr>
      <w:r w:rsidRPr="00D0418F">
        <w:rPr>
          <w:b/>
        </w:rPr>
        <w:t>/</w:t>
      </w:r>
      <w:r>
        <w:rPr>
          <w:b/>
        </w:rPr>
        <w:t>съдия Владислава Ангелова</w:t>
      </w:r>
      <w:r w:rsidRPr="00D0418F">
        <w:rPr>
          <w:b/>
        </w:rPr>
        <w:t>/</w:t>
      </w:r>
    </w:p>
    <w:p w:rsidR="00F04C1A" w:rsidRDefault="00F04C1A" w:rsidP="00F04C1A">
      <w:pPr>
        <w:ind w:left="4248" w:firstLine="708"/>
        <w:jc w:val="both"/>
        <w:rPr>
          <w:b/>
        </w:rPr>
      </w:pPr>
    </w:p>
    <w:p w:rsidR="00F04C1A" w:rsidRDefault="00F04C1A" w:rsidP="00F04C1A">
      <w:pPr>
        <w:ind w:left="2832" w:firstLine="708"/>
        <w:jc w:val="both"/>
        <w:rPr>
          <w:b/>
        </w:rPr>
      </w:pPr>
      <w:r w:rsidRPr="00D0418F">
        <w:rPr>
          <w:b/>
        </w:rPr>
        <w:t>Членове:</w:t>
      </w:r>
      <w:r>
        <w:rPr>
          <w:b/>
        </w:rPr>
        <w:t xml:space="preserve">      </w:t>
      </w:r>
      <w:r w:rsidRPr="00D0418F">
        <w:rPr>
          <w:b/>
        </w:rPr>
        <w:t>…………..</w:t>
      </w:r>
      <w:r>
        <w:rPr>
          <w:b/>
        </w:rPr>
        <w:t>........................................</w:t>
      </w:r>
    </w:p>
    <w:p w:rsidR="00F04C1A" w:rsidRDefault="00F04C1A" w:rsidP="00F04C1A">
      <w:pPr>
        <w:ind w:left="4247" w:firstLine="709"/>
        <w:jc w:val="both"/>
        <w:rPr>
          <w:b/>
        </w:rPr>
      </w:pPr>
      <w:r w:rsidRPr="00D0418F">
        <w:rPr>
          <w:b/>
        </w:rPr>
        <w:t>/</w:t>
      </w:r>
      <w:r>
        <w:rPr>
          <w:b/>
        </w:rPr>
        <w:t>Бойка Борисова</w:t>
      </w:r>
      <w:r w:rsidRPr="00D0418F">
        <w:rPr>
          <w:b/>
        </w:rPr>
        <w:t>/</w:t>
      </w:r>
    </w:p>
    <w:p w:rsidR="00F04C1A" w:rsidRDefault="00F04C1A" w:rsidP="00F04C1A">
      <w:pPr>
        <w:ind w:left="4247" w:firstLine="709"/>
        <w:jc w:val="both"/>
        <w:rPr>
          <w:b/>
        </w:rPr>
      </w:pPr>
    </w:p>
    <w:p w:rsidR="00F04C1A" w:rsidRDefault="00F04C1A" w:rsidP="00F04C1A">
      <w:pPr>
        <w:ind w:left="4247" w:firstLine="709"/>
        <w:jc w:val="both"/>
        <w:rPr>
          <w:b/>
        </w:rPr>
      </w:pPr>
      <w:r w:rsidRPr="00D0418F">
        <w:rPr>
          <w:b/>
        </w:rPr>
        <w:t>………..</w:t>
      </w:r>
      <w:r>
        <w:rPr>
          <w:b/>
        </w:rPr>
        <w:t>...........................</w:t>
      </w:r>
    </w:p>
    <w:p w:rsidR="00F04C1A" w:rsidRDefault="00F04C1A" w:rsidP="00F04C1A">
      <w:pPr>
        <w:ind w:left="4247" w:firstLine="709"/>
        <w:jc w:val="both"/>
        <w:rPr>
          <w:b/>
        </w:rPr>
      </w:pPr>
      <w:r>
        <w:rPr>
          <w:b/>
        </w:rPr>
        <w:t>/Васил Стоянов/</w:t>
      </w:r>
    </w:p>
    <w:p w:rsidR="00A70889" w:rsidRDefault="00A70889" w:rsidP="00F04C1A">
      <w:pPr>
        <w:ind w:left="2832" w:firstLine="708"/>
        <w:contextualSpacing/>
        <w:jc w:val="both"/>
      </w:pPr>
      <w:bookmarkStart w:id="0" w:name="_GoBack"/>
      <w:bookmarkEnd w:id="0"/>
    </w:p>
    <w:sectPr w:rsidR="00A70889" w:rsidSect="00A35E39">
      <w:pgSz w:w="11906" w:h="16838"/>
      <w:pgMar w:top="993" w:right="1133" w:bottom="184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6410D"/>
    <w:multiLevelType w:val="hybridMultilevel"/>
    <w:tmpl w:val="A1D26AB4"/>
    <w:lvl w:ilvl="0" w:tplc="0402000F">
      <w:start w:val="1"/>
      <w:numFmt w:val="decimal"/>
      <w:lvlText w:val="%1."/>
      <w:lvlJc w:val="left"/>
      <w:pPr>
        <w:ind w:left="786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15DDC"/>
    <w:multiLevelType w:val="hybridMultilevel"/>
    <w:tmpl w:val="9A320E72"/>
    <w:lvl w:ilvl="0" w:tplc="8F8C9A0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090B2BF6"/>
    <w:multiLevelType w:val="hybridMultilevel"/>
    <w:tmpl w:val="52A4DA6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E2316"/>
    <w:multiLevelType w:val="hybridMultilevel"/>
    <w:tmpl w:val="94F023A2"/>
    <w:lvl w:ilvl="0" w:tplc="0402000F">
      <w:start w:val="1"/>
      <w:numFmt w:val="decimal"/>
      <w:lvlText w:val="%1."/>
      <w:lvlJc w:val="left"/>
      <w:pPr>
        <w:ind w:left="786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C62F8"/>
    <w:multiLevelType w:val="hybridMultilevel"/>
    <w:tmpl w:val="39886D68"/>
    <w:lvl w:ilvl="0" w:tplc="0402000F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BC559A0"/>
    <w:multiLevelType w:val="hybridMultilevel"/>
    <w:tmpl w:val="D5BC3126"/>
    <w:lvl w:ilvl="0" w:tplc="040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F042EA"/>
    <w:multiLevelType w:val="hybridMultilevel"/>
    <w:tmpl w:val="8C2873DA"/>
    <w:lvl w:ilvl="0" w:tplc="04020011">
      <w:start w:val="1"/>
      <w:numFmt w:val="decimal"/>
      <w:lvlText w:val="%1)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30A27DDE"/>
    <w:multiLevelType w:val="hybridMultilevel"/>
    <w:tmpl w:val="28107B9A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DE2731"/>
    <w:multiLevelType w:val="hybridMultilevel"/>
    <w:tmpl w:val="A64889E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DB6168"/>
    <w:multiLevelType w:val="hybridMultilevel"/>
    <w:tmpl w:val="379601E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8F269A"/>
    <w:multiLevelType w:val="hybridMultilevel"/>
    <w:tmpl w:val="9EE40226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3306B1"/>
    <w:multiLevelType w:val="hybridMultilevel"/>
    <w:tmpl w:val="06E4D28E"/>
    <w:lvl w:ilvl="0" w:tplc="4BC086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BCD3369"/>
    <w:multiLevelType w:val="hybridMultilevel"/>
    <w:tmpl w:val="48E02F00"/>
    <w:lvl w:ilvl="0" w:tplc="0402000F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5E6F093D"/>
    <w:multiLevelType w:val="hybridMultilevel"/>
    <w:tmpl w:val="26D05E32"/>
    <w:lvl w:ilvl="0" w:tplc="4FB2C5B2">
      <w:start w:val="1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C20F8D"/>
    <w:multiLevelType w:val="hybridMultilevel"/>
    <w:tmpl w:val="2B9680FA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27572D"/>
    <w:multiLevelType w:val="hybridMultilevel"/>
    <w:tmpl w:val="D5BC3126"/>
    <w:lvl w:ilvl="0" w:tplc="040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298" w:hanging="360"/>
      </w:pPr>
    </w:lvl>
    <w:lvl w:ilvl="2" w:tplc="0402001B" w:tentative="1">
      <w:start w:val="1"/>
      <w:numFmt w:val="lowerRoman"/>
      <w:lvlText w:val="%3."/>
      <w:lvlJc w:val="right"/>
      <w:pPr>
        <w:ind w:left="2018" w:hanging="180"/>
      </w:pPr>
    </w:lvl>
    <w:lvl w:ilvl="3" w:tplc="0402000F" w:tentative="1">
      <w:start w:val="1"/>
      <w:numFmt w:val="decimal"/>
      <w:lvlText w:val="%4."/>
      <w:lvlJc w:val="left"/>
      <w:pPr>
        <w:ind w:left="2738" w:hanging="360"/>
      </w:pPr>
    </w:lvl>
    <w:lvl w:ilvl="4" w:tplc="04020019" w:tentative="1">
      <w:start w:val="1"/>
      <w:numFmt w:val="lowerLetter"/>
      <w:lvlText w:val="%5."/>
      <w:lvlJc w:val="left"/>
      <w:pPr>
        <w:ind w:left="3458" w:hanging="360"/>
      </w:pPr>
    </w:lvl>
    <w:lvl w:ilvl="5" w:tplc="0402001B" w:tentative="1">
      <w:start w:val="1"/>
      <w:numFmt w:val="lowerRoman"/>
      <w:lvlText w:val="%6."/>
      <w:lvlJc w:val="right"/>
      <w:pPr>
        <w:ind w:left="4178" w:hanging="180"/>
      </w:pPr>
    </w:lvl>
    <w:lvl w:ilvl="6" w:tplc="0402000F" w:tentative="1">
      <w:start w:val="1"/>
      <w:numFmt w:val="decimal"/>
      <w:lvlText w:val="%7."/>
      <w:lvlJc w:val="left"/>
      <w:pPr>
        <w:ind w:left="4898" w:hanging="360"/>
      </w:pPr>
    </w:lvl>
    <w:lvl w:ilvl="7" w:tplc="04020019" w:tentative="1">
      <w:start w:val="1"/>
      <w:numFmt w:val="lowerLetter"/>
      <w:lvlText w:val="%8."/>
      <w:lvlJc w:val="left"/>
      <w:pPr>
        <w:ind w:left="5618" w:hanging="360"/>
      </w:pPr>
    </w:lvl>
    <w:lvl w:ilvl="8" w:tplc="0402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14"/>
  </w:num>
  <w:num w:numId="5">
    <w:abstractNumId w:val="7"/>
  </w:num>
  <w:num w:numId="6">
    <w:abstractNumId w:val="10"/>
  </w:num>
  <w:num w:numId="7">
    <w:abstractNumId w:val="0"/>
  </w:num>
  <w:num w:numId="8">
    <w:abstractNumId w:val="3"/>
  </w:num>
  <w:num w:numId="9">
    <w:abstractNumId w:val="9"/>
  </w:num>
  <w:num w:numId="10">
    <w:abstractNumId w:val="4"/>
  </w:num>
  <w:num w:numId="11">
    <w:abstractNumId w:val="6"/>
  </w:num>
  <w:num w:numId="12">
    <w:abstractNumId w:val="12"/>
  </w:num>
  <w:num w:numId="13">
    <w:abstractNumId w:val="15"/>
  </w:num>
  <w:num w:numId="14">
    <w:abstractNumId w:val="13"/>
  </w:num>
  <w:num w:numId="15">
    <w:abstractNumId w:val="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C14"/>
    <w:rsid w:val="00065F9D"/>
    <w:rsid w:val="000A6FE6"/>
    <w:rsid w:val="00130243"/>
    <w:rsid w:val="00133B55"/>
    <w:rsid w:val="001C1558"/>
    <w:rsid w:val="001D75C8"/>
    <w:rsid w:val="002118E7"/>
    <w:rsid w:val="00230AA9"/>
    <w:rsid w:val="00257047"/>
    <w:rsid w:val="002F6D9B"/>
    <w:rsid w:val="003510E9"/>
    <w:rsid w:val="00364137"/>
    <w:rsid w:val="003A648E"/>
    <w:rsid w:val="003C4441"/>
    <w:rsid w:val="00492E04"/>
    <w:rsid w:val="004E77F5"/>
    <w:rsid w:val="004F549A"/>
    <w:rsid w:val="006538A0"/>
    <w:rsid w:val="00787FE6"/>
    <w:rsid w:val="007A0699"/>
    <w:rsid w:val="007D7B1F"/>
    <w:rsid w:val="00896306"/>
    <w:rsid w:val="008E5C14"/>
    <w:rsid w:val="009267C9"/>
    <w:rsid w:val="00980540"/>
    <w:rsid w:val="00A35E39"/>
    <w:rsid w:val="00A70889"/>
    <w:rsid w:val="00A815E6"/>
    <w:rsid w:val="00AA1BFA"/>
    <w:rsid w:val="00AD6E49"/>
    <w:rsid w:val="00B43E79"/>
    <w:rsid w:val="00BC5019"/>
    <w:rsid w:val="00C41F30"/>
    <w:rsid w:val="00DF73F0"/>
    <w:rsid w:val="00F04C1A"/>
    <w:rsid w:val="00FD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C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05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C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05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EF7F5-09F7-4E85-8004-EAEEC6AFE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1059C840</Template>
  <TotalTime>1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Бойка Методиева Борисова</dc:creator>
  <cp:lastModifiedBy>Бойка Методиева Борисова</cp:lastModifiedBy>
  <cp:revision>2</cp:revision>
  <cp:lastPrinted>2022-08-10T08:23:00Z</cp:lastPrinted>
  <dcterms:created xsi:type="dcterms:W3CDTF">2026-08-07T09:58:00Z</dcterms:created>
  <dcterms:modified xsi:type="dcterms:W3CDTF">2026-08-07T09:58:00Z</dcterms:modified>
</cp:coreProperties>
</file>